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9C5" w:rsidRPr="00FC3188" w:rsidRDefault="00FB19C5" w:rsidP="00C72A09">
      <w:pPr>
        <w:tabs>
          <w:tab w:val="left" w:pos="3180"/>
          <w:tab w:val="center" w:pos="4536"/>
          <w:tab w:val="right" w:pos="9072"/>
        </w:tabs>
        <w:spacing w:after="200"/>
        <w:jc w:val="center"/>
        <w:rPr>
          <w:b/>
          <w:bCs/>
          <w:sz w:val="28"/>
          <w:szCs w:val="28"/>
          <w:lang w:val="ru-RU" w:eastAsia="en-US"/>
        </w:rPr>
      </w:pPr>
      <w:r>
        <w:rPr>
          <w:b/>
          <w:bCs/>
          <w:sz w:val="28"/>
          <w:szCs w:val="28"/>
          <w:lang w:val="ru-RU" w:eastAsia="en-US"/>
        </w:rPr>
        <w:t>Формуляр за кандидатстване за обучителен семинар по проект</w:t>
      </w:r>
    </w:p>
    <w:p w:rsidR="00FB19C5" w:rsidRPr="00674BBF" w:rsidRDefault="00FB19C5" w:rsidP="00C72A09">
      <w:pPr>
        <w:spacing w:after="200"/>
        <w:jc w:val="center"/>
        <w:rPr>
          <w:rFonts w:ascii="Book Antiqua" w:hAnsi="Book Antiqua" w:cs="Book Antiqua"/>
          <w:b/>
          <w:bCs/>
          <w:sz w:val="28"/>
          <w:szCs w:val="28"/>
          <w:lang w:eastAsia="en-US"/>
        </w:rPr>
      </w:pPr>
      <w:r w:rsidRPr="00674BBF">
        <w:rPr>
          <w:rFonts w:ascii="Book Antiqua" w:hAnsi="Book Antiqua" w:cs="Book Antiqua"/>
          <w:b/>
          <w:bCs/>
          <w:sz w:val="28"/>
          <w:szCs w:val="28"/>
        </w:rPr>
        <w:t>„Младежко доброволчество в спорта”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400"/>
      </w:tblGrid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Име: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Презиме: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Фамилия: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Пол: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Дата на раждане: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>
              <w:rPr>
                <w:rFonts w:ascii="Book Antiqua" w:hAnsi="Book Antiqua" w:cs="Book Antiqua"/>
                <w:b/>
                <w:bCs/>
              </w:rPr>
              <w:t xml:space="preserve">Място на раждане: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Адрес по местожителство: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Ел. Поща: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Мобилен телефон: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>Мотивация за участие в настоящия обучителен семинар: (до 150 думи)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Участвали ли сте в проект по програма „Младежта в действие” преди? Ако да – напишете име на проекта, дати, локация.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>Имате ли опит в доброволчеството? Ако да – посочете конкретен пример.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>Имате ли опит в доброволчеството в спорта? Ако да – посочете конкретен пример.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Специални нужди (относно храна, медицински проблеми, мобилност)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FB19C5">
        <w:trPr>
          <w:jc w:val="center"/>
        </w:trPr>
        <w:tc>
          <w:tcPr>
            <w:tcW w:w="3888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  <w:r w:rsidRPr="00446E61">
              <w:rPr>
                <w:rFonts w:ascii="Book Antiqua" w:hAnsi="Book Antiqua" w:cs="Book Antiqua"/>
                <w:b/>
                <w:bCs/>
              </w:rPr>
              <w:t xml:space="preserve">Допълнителна информация: </w:t>
            </w:r>
          </w:p>
        </w:tc>
        <w:tc>
          <w:tcPr>
            <w:tcW w:w="5400" w:type="dxa"/>
          </w:tcPr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  <w:p w:rsidR="00FB19C5" w:rsidRPr="00446E61" w:rsidRDefault="00FB19C5" w:rsidP="005045C0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</w:tbl>
    <w:p w:rsidR="00FB19C5" w:rsidRDefault="00FB19C5" w:rsidP="005045C0">
      <w:pPr>
        <w:rPr>
          <w:rFonts w:ascii="Book Antiqua" w:hAnsi="Book Antiqua" w:cs="Book Antiqua"/>
          <w:b/>
          <w:bCs/>
        </w:rPr>
      </w:pPr>
    </w:p>
    <w:p w:rsidR="00FB19C5" w:rsidRPr="003E2E7C" w:rsidRDefault="00FB19C5" w:rsidP="003E2E7C">
      <w:pPr>
        <w:jc w:val="both"/>
        <w:rPr>
          <w:rFonts w:ascii="Book Antiqua" w:hAnsi="Book Antiqua" w:cs="Book Antiqua"/>
          <w:b/>
          <w:bCs/>
        </w:rPr>
      </w:pPr>
      <w:r w:rsidRPr="003E2E7C">
        <w:rPr>
          <w:rFonts w:ascii="Book Antiqua" w:hAnsi="Book Antiqua" w:cs="Book Antiqua"/>
          <w:b/>
          <w:bCs/>
        </w:rPr>
        <w:t xml:space="preserve">С кандидатстването ми за участие в този обучителен семинар декларирам, че приемам, ако бъда селектиран: </w:t>
      </w:r>
    </w:p>
    <w:p w:rsidR="00FB19C5" w:rsidRDefault="00FB19C5" w:rsidP="003E2E7C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1. Ще присъствам на всички модули на обучението.</w:t>
      </w:r>
    </w:p>
    <w:p w:rsidR="00FB19C5" w:rsidRDefault="00FB19C5" w:rsidP="003E2E7C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2. Ще се подготвя за участието си в обучението и ще бъда максимално полезен за постигане на целите на проекта „Младежко доброволчество в спорта”.</w:t>
      </w:r>
    </w:p>
    <w:p w:rsidR="00FB19C5" w:rsidRDefault="00FB19C5" w:rsidP="003E2E7C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3. Да подготвя информация преди обучението, ако екипа на Асоциация за развитие на българския спорт поиска такава от мен. </w:t>
      </w:r>
    </w:p>
    <w:p w:rsidR="00FB19C5" w:rsidRDefault="00FB19C5" w:rsidP="003E2E7C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4. Да участвам в оценяването на обучителния семинар. </w:t>
      </w:r>
    </w:p>
    <w:p w:rsidR="00FB19C5" w:rsidRDefault="00FB19C5" w:rsidP="003E2E7C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5. Съм съгласен да предоставя личните данни, попълнени собственоръчно от мен в настоящия формуляр за нуждите на проект „Младежко доброволчество в спорта”.</w:t>
      </w:r>
    </w:p>
    <w:p w:rsidR="00FB19C5" w:rsidRDefault="00FB19C5" w:rsidP="003E2E7C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6. Че в този формуляр съм уведомил за всички </w:t>
      </w:r>
      <w:r w:rsidRPr="00305555">
        <w:rPr>
          <w:rFonts w:ascii="Book Antiqua" w:hAnsi="Book Antiqua" w:cs="Book Antiqua"/>
        </w:rPr>
        <w:t>мои специални нужди (относно храна, медицински проблеми, мобилност)</w:t>
      </w:r>
      <w:r>
        <w:rPr>
          <w:rFonts w:ascii="Book Antiqua" w:hAnsi="Book Antiqua" w:cs="Book Antiqua"/>
        </w:rPr>
        <w:t>, което не ме освобождава от отговорността да се грижа за здравето си по време на обучителния семинар.</w:t>
      </w:r>
    </w:p>
    <w:p w:rsidR="00FB19C5" w:rsidRDefault="00FB19C5" w:rsidP="003E2E7C">
      <w:pPr>
        <w:jc w:val="both"/>
        <w:rPr>
          <w:rFonts w:ascii="Book Antiqua" w:hAnsi="Book Antiqua" w:cs="Book Antiqua"/>
        </w:rPr>
      </w:pPr>
    </w:p>
    <w:p w:rsidR="00FB19C5" w:rsidRPr="00AC54D6" w:rsidRDefault="00FB19C5" w:rsidP="003E2E7C">
      <w:pPr>
        <w:jc w:val="both"/>
        <w:rPr>
          <w:rFonts w:ascii="Book Antiqua" w:hAnsi="Book Antiqua" w:cs="Book Antiqua"/>
          <w:lang w:val="ru-RU"/>
        </w:rPr>
      </w:pPr>
      <w:r w:rsidRPr="00AC54D6">
        <w:rPr>
          <w:rFonts w:ascii="Book Antiqua" w:hAnsi="Book Antiqua" w:cs="Book Antiqua"/>
          <w:lang w:val="ru-RU"/>
        </w:rPr>
        <w:t xml:space="preserve"> </w:t>
      </w:r>
    </w:p>
    <w:sectPr w:rsidR="00FB19C5" w:rsidRPr="00AC54D6" w:rsidSect="0081745F">
      <w:headerReference w:type="default" r:id="rId7"/>
      <w:footerReference w:type="default" r:id="rId8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9C5" w:rsidRDefault="00FB19C5">
      <w:r>
        <w:separator/>
      </w:r>
    </w:p>
  </w:endnote>
  <w:endnote w:type="continuationSeparator" w:id="0">
    <w:p w:rsidR="00FB19C5" w:rsidRDefault="00FB1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9C5" w:rsidRDefault="00FB19C5" w:rsidP="0081745F">
    <w:r>
      <w:rPr>
        <w:noProof/>
      </w:rPr>
      <w:pict>
        <v:rect id="_x0000_s2049" style="position:absolute;margin-left:117pt;margin-top:5pt;width:243pt;height:61.75pt;z-index:251660288" stroked="f">
          <v:textbox>
            <w:txbxContent>
              <w:p w:rsidR="00FB19C5" w:rsidRPr="007C33F2" w:rsidRDefault="00FB19C5" w:rsidP="0081745F">
                <w:pPr>
                  <w:jc w:val="center"/>
                  <w:rPr>
                    <w:sz w:val="22"/>
                    <w:szCs w:val="22"/>
                  </w:rPr>
                </w:pPr>
                <w:r w:rsidRPr="007C33F2">
                  <w:rPr>
                    <w:sz w:val="22"/>
                    <w:szCs w:val="22"/>
                  </w:rPr>
                  <w:t xml:space="preserve">Финансиран в рамките на проект </w:t>
                </w:r>
                <w:r>
                  <w:rPr>
                    <w:sz w:val="22"/>
                    <w:szCs w:val="22"/>
                  </w:rPr>
                  <w:t xml:space="preserve">„Младежко доброволчество в спорта” </w:t>
                </w:r>
                <w:r>
                  <w:rPr>
                    <w:sz w:val="22"/>
                    <w:szCs w:val="22"/>
                    <w:lang w:val="en-US"/>
                  </w:rPr>
                  <w:t>BG</w:t>
                </w:r>
                <w:r w:rsidRPr="00007EDC">
                  <w:rPr>
                    <w:sz w:val="22"/>
                    <w:szCs w:val="22"/>
                    <w:lang w:val="ru-RU"/>
                  </w:rPr>
                  <w:t>13/</w:t>
                </w:r>
                <w:r>
                  <w:rPr>
                    <w:sz w:val="22"/>
                    <w:szCs w:val="22"/>
                    <w:lang w:val="en-US"/>
                  </w:rPr>
                  <w:t>A</w:t>
                </w:r>
                <w:r w:rsidRPr="00007EDC">
                  <w:rPr>
                    <w:sz w:val="22"/>
                    <w:szCs w:val="22"/>
                    <w:lang w:val="ru-RU"/>
                  </w:rPr>
                  <w:t>5.1/501/</w:t>
                </w:r>
                <w:r>
                  <w:rPr>
                    <w:sz w:val="22"/>
                    <w:szCs w:val="22"/>
                    <w:lang w:val="en-US"/>
                  </w:rPr>
                  <w:t>R</w:t>
                </w:r>
                <w:r w:rsidRPr="00007EDC">
                  <w:rPr>
                    <w:sz w:val="22"/>
                    <w:szCs w:val="22"/>
                    <w:lang w:val="ru-RU"/>
                  </w:rPr>
                  <w:t>3</w:t>
                </w:r>
                <w:r>
                  <w:rPr>
                    <w:sz w:val="22"/>
                    <w:szCs w:val="22"/>
                  </w:rPr>
                  <w:t>,</w:t>
                </w:r>
                <w:r w:rsidRPr="007C33F2">
                  <w:rPr>
                    <w:sz w:val="22"/>
                    <w:szCs w:val="22"/>
                  </w:rPr>
                  <w:t xml:space="preserve"> програма </w:t>
                </w:r>
                <w:r>
                  <w:rPr>
                    <w:sz w:val="22"/>
                    <w:szCs w:val="22"/>
                  </w:rPr>
                  <w:t>„Младежта в действие”</w:t>
                </w:r>
                <w:r w:rsidRPr="007C33F2">
                  <w:rPr>
                    <w:sz w:val="22"/>
                    <w:szCs w:val="22"/>
                  </w:rPr>
                  <w:t>, финансиран от Европейската комисия</w:t>
                </w:r>
              </w:p>
            </w:txbxContent>
          </v:textbox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46.25pt;height:46.5pt">
          <v:imagedata r:id="rId1" o:title=""/>
        </v:shape>
      </w:pic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                         </w:t>
    </w:r>
    <w:r w:rsidRPr="005670FC">
      <w:rPr>
        <w:lang w:val="ru-RU"/>
      </w:rPr>
      <w:pict>
        <v:shape id="_x0000_i1033" type="#_x0000_t75" style="width:48pt;height:43.5pt">
          <v:imagedata r:id="rId2" o:title=""/>
        </v:shape>
      </w:pict>
    </w:r>
    <w:r w:rsidRPr="0081745F">
      <w:rPr>
        <w:noProof/>
        <w:lang w:val="ru-RU"/>
      </w:rPr>
      <w:tab/>
    </w:r>
    <w:r>
      <w:rPr>
        <w:noProof/>
      </w:rPr>
      <w:pict>
        <v:shape id="_x0000_i1034" type="#_x0000_t75" style="width:437.25pt;height:396pt">
          <v:imagedata r:id="rId2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9C5" w:rsidRDefault="00FB19C5">
      <w:r>
        <w:separator/>
      </w:r>
    </w:p>
  </w:footnote>
  <w:footnote w:type="continuationSeparator" w:id="0">
    <w:p w:rsidR="00FB19C5" w:rsidRDefault="00FB1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9C5" w:rsidRDefault="00FB19C5" w:rsidP="00F45DA3">
    <w:pPr>
      <w:pStyle w:val="Header"/>
    </w:pPr>
    <w:r w:rsidRPr="005670FC">
      <w:rPr>
        <w:b/>
        <w:bCs/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81.75pt;height:83.25pt">
          <v:imagedata r:id="rId1" o:title=""/>
        </v:shape>
      </w:pict>
    </w:r>
    <w:r>
      <w:rPr>
        <w:b/>
        <w:bCs/>
        <w:noProof/>
        <w:sz w:val="28"/>
        <w:szCs w:val="28"/>
        <w:lang w:val="en-US"/>
      </w:rPr>
      <w:t xml:space="preserve">                      </w:t>
    </w:r>
    <w:r>
      <w:rPr>
        <w:b/>
        <w:bCs/>
        <w:noProof/>
        <w:sz w:val="28"/>
        <w:szCs w:val="28"/>
        <w:lang w:val="en-US"/>
      </w:rPr>
      <w:tab/>
      <w:t xml:space="preserve"> </w:t>
    </w:r>
    <w:r w:rsidRPr="005670FC">
      <w:rPr>
        <w:b/>
        <w:bCs/>
        <w:noProof/>
        <w:sz w:val="28"/>
        <w:szCs w:val="28"/>
        <w:lang w:val="en-US"/>
      </w:rPr>
      <w:pict>
        <v:shape id="_x0000_i1028" type="#_x0000_t75" style="width:295.5pt;height:75pt">
          <v:imagedata r:id="rId2" o:title=""/>
        </v:shape>
      </w:pict>
    </w:r>
    <w:r>
      <w:rPr>
        <w:b/>
        <w:bCs/>
        <w:noProof/>
        <w:sz w:val="28"/>
        <w:szCs w:val="28"/>
        <w:lang w:val="en-US"/>
      </w:rPr>
      <w:t xml:space="preserve">                                         </w:t>
    </w:r>
  </w:p>
  <w:p w:rsidR="00FB19C5" w:rsidRDefault="00FB19C5">
    <w:pPr>
      <w:pStyle w:val="Header"/>
    </w:pPr>
    <w:r>
      <w:rPr>
        <w:b/>
        <w:bCs/>
        <w:noProof/>
        <w:sz w:val="28"/>
        <w:szCs w:val="28"/>
        <w:lang w:val="en-US"/>
      </w:rPr>
      <w:t xml:space="preserve">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6157C"/>
    <w:multiLevelType w:val="hybridMultilevel"/>
    <w:tmpl w:val="F3F23C6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24C7254"/>
    <w:multiLevelType w:val="hybridMultilevel"/>
    <w:tmpl w:val="32CC2C8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0A3DE9"/>
    <w:multiLevelType w:val="hybridMultilevel"/>
    <w:tmpl w:val="9CC4A85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462D"/>
    <w:rsid w:val="00007EDC"/>
    <w:rsid w:val="000234E3"/>
    <w:rsid w:val="00053D52"/>
    <w:rsid w:val="0008163A"/>
    <w:rsid w:val="00097033"/>
    <w:rsid w:val="000F09A7"/>
    <w:rsid w:val="001143A6"/>
    <w:rsid w:val="00160C1A"/>
    <w:rsid w:val="001B0093"/>
    <w:rsid w:val="001B7F89"/>
    <w:rsid w:val="00216A78"/>
    <w:rsid w:val="00222264"/>
    <w:rsid w:val="00233E31"/>
    <w:rsid w:val="00246FC2"/>
    <w:rsid w:val="00281C74"/>
    <w:rsid w:val="00296B5F"/>
    <w:rsid w:val="002E7AA0"/>
    <w:rsid w:val="003031AF"/>
    <w:rsid w:val="00305555"/>
    <w:rsid w:val="00311ED4"/>
    <w:rsid w:val="00314043"/>
    <w:rsid w:val="003277B0"/>
    <w:rsid w:val="003916D0"/>
    <w:rsid w:val="003E2E7C"/>
    <w:rsid w:val="003F2502"/>
    <w:rsid w:val="00410CFA"/>
    <w:rsid w:val="00417ED0"/>
    <w:rsid w:val="00430161"/>
    <w:rsid w:val="00446E61"/>
    <w:rsid w:val="004E5F9A"/>
    <w:rsid w:val="004F2B09"/>
    <w:rsid w:val="005045C0"/>
    <w:rsid w:val="00540646"/>
    <w:rsid w:val="005670FC"/>
    <w:rsid w:val="00595B3E"/>
    <w:rsid w:val="005D2CCD"/>
    <w:rsid w:val="005D47FD"/>
    <w:rsid w:val="00623F65"/>
    <w:rsid w:val="0064635F"/>
    <w:rsid w:val="00661AB8"/>
    <w:rsid w:val="00674BBF"/>
    <w:rsid w:val="006772D8"/>
    <w:rsid w:val="006A3644"/>
    <w:rsid w:val="006B056A"/>
    <w:rsid w:val="006B602B"/>
    <w:rsid w:val="007277D7"/>
    <w:rsid w:val="00735480"/>
    <w:rsid w:val="00736987"/>
    <w:rsid w:val="00750FCA"/>
    <w:rsid w:val="00784F60"/>
    <w:rsid w:val="007B138D"/>
    <w:rsid w:val="007B2BF2"/>
    <w:rsid w:val="007C33F2"/>
    <w:rsid w:val="007E2518"/>
    <w:rsid w:val="007F599C"/>
    <w:rsid w:val="0081745F"/>
    <w:rsid w:val="00825340"/>
    <w:rsid w:val="0082595D"/>
    <w:rsid w:val="0084704D"/>
    <w:rsid w:val="00871FE2"/>
    <w:rsid w:val="008764D2"/>
    <w:rsid w:val="008A4C69"/>
    <w:rsid w:val="008D34CF"/>
    <w:rsid w:val="0092418B"/>
    <w:rsid w:val="00935D9C"/>
    <w:rsid w:val="009A1F83"/>
    <w:rsid w:val="009B1FF6"/>
    <w:rsid w:val="009B6EA2"/>
    <w:rsid w:val="009C1CCD"/>
    <w:rsid w:val="00A448FC"/>
    <w:rsid w:val="00A65881"/>
    <w:rsid w:val="00A7433E"/>
    <w:rsid w:val="00AC12DC"/>
    <w:rsid w:val="00AC54D6"/>
    <w:rsid w:val="00AF20D4"/>
    <w:rsid w:val="00B76EB8"/>
    <w:rsid w:val="00BA3E60"/>
    <w:rsid w:val="00BA4960"/>
    <w:rsid w:val="00BC0BA8"/>
    <w:rsid w:val="00BD644E"/>
    <w:rsid w:val="00BD76EE"/>
    <w:rsid w:val="00C069DC"/>
    <w:rsid w:val="00C17662"/>
    <w:rsid w:val="00C3348E"/>
    <w:rsid w:val="00C52F20"/>
    <w:rsid w:val="00C552B1"/>
    <w:rsid w:val="00C56FA7"/>
    <w:rsid w:val="00C65003"/>
    <w:rsid w:val="00C72A09"/>
    <w:rsid w:val="00C75CC7"/>
    <w:rsid w:val="00CB51A1"/>
    <w:rsid w:val="00CE410C"/>
    <w:rsid w:val="00D24E2D"/>
    <w:rsid w:val="00D3462D"/>
    <w:rsid w:val="00D473C6"/>
    <w:rsid w:val="00D700C2"/>
    <w:rsid w:val="00D92021"/>
    <w:rsid w:val="00DA34BA"/>
    <w:rsid w:val="00E15943"/>
    <w:rsid w:val="00E338F9"/>
    <w:rsid w:val="00E37566"/>
    <w:rsid w:val="00E8139B"/>
    <w:rsid w:val="00E82B1C"/>
    <w:rsid w:val="00EA736E"/>
    <w:rsid w:val="00EC1F68"/>
    <w:rsid w:val="00ED06C1"/>
    <w:rsid w:val="00EE58C4"/>
    <w:rsid w:val="00F13592"/>
    <w:rsid w:val="00F207B1"/>
    <w:rsid w:val="00F45DA3"/>
    <w:rsid w:val="00F640AC"/>
    <w:rsid w:val="00FB19C5"/>
    <w:rsid w:val="00FB4061"/>
    <w:rsid w:val="00FC3188"/>
    <w:rsid w:val="00FE3BCF"/>
    <w:rsid w:val="00FF0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0A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45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45C0"/>
    <w:rPr>
      <w:rFonts w:ascii="Tahoma" w:hAnsi="Tahoma" w:cs="Tahoma"/>
      <w:sz w:val="16"/>
      <w:szCs w:val="16"/>
      <w:lang w:eastAsia="bg-BG"/>
    </w:rPr>
  </w:style>
  <w:style w:type="paragraph" w:styleId="ListParagraph">
    <w:name w:val="List Paragraph"/>
    <w:basedOn w:val="Normal"/>
    <w:uiPriority w:val="99"/>
    <w:qFormat/>
    <w:rsid w:val="005045C0"/>
    <w:pPr>
      <w:ind w:left="720"/>
    </w:pPr>
  </w:style>
  <w:style w:type="character" w:styleId="Hyperlink">
    <w:name w:val="Hyperlink"/>
    <w:basedOn w:val="DefaultParagraphFont"/>
    <w:uiPriority w:val="99"/>
    <w:semiHidden/>
    <w:rsid w:val="005045C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1745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700C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174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700C2"/>
    <w:rPr>
      <w:rFonts w:ascii="Times New Roman" w:hAnsi="Times New Roman" w:cs="Times New Roman"/>
      <w:sz w:val="24"/>
      <w:szCs w:val="24"/>
    </w:rPr>
  </w:style>
  <w:style w:type="character" w:customStyle="1" w:styleId="contenttitle">
    <w:name w:val="content_title"/>
    <w:basedOn w:val="DefaultParagraphFont"/>
    <w:uiPriority w:val="99"/>
    <w:rsid w:val="00B76EB8"/>
  </w:style>
  <w:style w:type="character" w:customStyle="1" w:styleId="st">
    <w:name w:val="st"/>
    <w:basedOn w:val="DefaultParagraphFont"/>
    <w:uiPriority w:val="99"/>
    <w:rsid w:val="00B76EB8"/>
  </w:style>
  <w:style w:type="paragraph" w:styleId="NormalWeb">
    <w:name w:val="Normal (Web)"/>
    <w:basedOn w:val="Normal"/>
    <w:uiPriority w:val="99"/>
    <w:rsid w:val="00FC3188"/>
    <w:pPr>
      <w:spacing w:before="100" w:beforeAutospacing="1" w:after="100" w:afterAutospacing="1"/>
    </w:pPr>
    <w:rPr>
      <w:rFonts w:ascii="Verdana" w:eastAsia="Calibri" w:hAnsi="Verdana" w:cs="Verdana"/>
      <w:color w:val="000000"/>
      <w:sz w:val="17"/>
      <w:szCs w:val="17"/>
    </w:rPr>
  </w:style>
  <w:style w:type="character" w:styleId="Strong">
    <w:name w:val="Strong"/>
    <w:basedOn w:val="DefaultParagraphFont"/>
    <w:uiPriority w:val="99"/>
    <w:qFormat/>
    <w:locked/>
    <w:rsid w:val="00FC318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FC3188"/>
    <w:rPr>
      <w:rFonts w:eastAsia="Calibri"/>
      <w:sz w:val="20"/>
      <w:szCs w:val="20"/>
      <w:lang w:val="it-IT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D06C1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C3188"/>
    <w:rPr>
      <w:vertAlign w:val="superscript"/>
    </w:rPr>
  </w:style>
  <w:style w:type="character" w:styleId="HTMLCite">
    <w:name w:val="HTML Cite"/>
    <w:basedOn w:val="DefaultParagraphFont"/>
    <w:uiPriority w:val="99"/>
    <w:rsid w:val="00FC3188"/>
    <w:rPr>
      <w:i/>
      <w:iCs/>
    </w:rPr>
  </w:style>
  <w:style w:type="table" w:styleId="TableGrid">
    <w:name w:val="Table Grid"/>
    <w:basedOn w:val="TableNormal"/>
    <w:uiPriority w:val="99"/>
    <w:locked/>
    <w:rsid w:val="004E5F9A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2</Pages>
  <Words>227</Words>
  <Characters>1296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Обучителен семинар</dc:title>
  <dc:subject/>
  <dc:creator>KOSIO</dc:creator>
  <cp:keywords/>
  <dc:description/>
  <cp:lastModifiedBy>Xp</cp:lastModifiedBy>
  <cp:revision>7</cp:revision>
  <dcterms:created xsi:type="dcterms:W3CDTF">2014-01-23T09:10:00Z</dcterms:created>
  <dcterms:modified xsi:type="dcterms:W3CDTF">2014-01-29T17:22:00Z</dcterms:modified>
</cp:coreProperties>
</file>